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4029F" w:rsidRDefault="0094029F">
      <w:r>
        <w:t>Deepa Krishnamurthy gave up an illustrious career in the I/T industry to pursue her passion, music. Deepa hails from a family of music lovers, and is the niece of well known Karnatak musician, Mrs. Kamakshi Subramanium of Chennai (disciple of Shri. Maharajapuram Santhanam).</w:t>
      </w:r>
    </w:p>
    <w:p w:rsidR="0094029F" w:rsidRDefault="0094029F"/>
    <w:p w:rsidR="0094029F" w:rsidRDefault="0094029F">
      <w:r>
        <w:t>Deepa had her early training in vocal Karnatak music under the tutelage of Mr. Balasamudram Kannan of Coimbatore. Later, she continued her training in Bangalore with Mr. Shankaramurthy, Mrs. Vijayashree Ramachandran and Mrs. Gnanambal Balakrishnan. Deepa is currently the student of Vidushi Smt. Neela Ramanuja, AIR artiste.</w:t>
      </w:r>
    </w:p>
    <w:p w:rsidR="0094029F" w:rsidRDefault="0094029F"/>
    <w:p w:rsidR="0094029F" w:rsidRDefault="0094029F">
      <w:r>
        <w:t>Having moved from place to place within India, and also having lived for some time in the US, Deepa has had personal experience with the unavailability of music teachers. To help the next generation of students, Deepa decided to record the basic lessons in different pitches, so that students can augment direct or online learning with these sing-along musical lessons. Deepa believes that every child of South Indian heritage should be as familiar with the basics of Karnatak music as are English speaking children with nursery rhymes.</w:t>
      </w:r>
    </w:p>
    <w:p w:rsidR="0094029F" w:rsidRDefault="0094029F"/>
    <w:p w:rsidR="0094029F" w:rsidRDefault="0094029F">
      <w:r>
        <w:t>Deepa currently lives in Bangalore, and can be contacted at deepa_krishnamurthy@yahoo.com.</w:t>
      </w:r>
    </w:p>
    <w:sectPr w:rsidR="0094029F" w:rsidSect="00C06046">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20"/>
  <w:characterSpacingControl w:val="doNotCompress"/>
  <w:doNotValidateAgainstSchema/>
  <w:doNotDemarcateInvalidXml/>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6A5ACE"/>
    <w:rsid w:val="001C7B56"/>
    <w:rsid w:val="006A5ACE"/>
    <w:rsid w:val="0094029F"/>
    <w:rsid w:val="00A67117"/>
    <w:rsid w:val="00B4678D"/>
    <w:rsid w:val="00C06046"/>
    <w:rsid w:val="00F225C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6046"/>
    <w:pPr>
      <w:spacing w:after="200" w:line="276" w:lineRule="auto"/>
    </w:pPr>
    <w:rPr>
      <w:lang w:val="en-IN"/>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183</Words>
  <Characters>1048</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Deepa Krishnamurthy gave up an illustrious career in the I/T industry to pursue her passion, music</dc:title>
  <dc:subject/>
  <dc:creator>Deepa Krishnamurthy</dc:creator>
  <cp:keywords/>
  <dc:description/>
  <cp:lastModifiedBy>IBM_USER</cp:lastModifiedBy>
  <cp:revision>2</cp:revision>
  <dcterms:created xsi:type="dcterms:W3CDTF">2009-06-28T16:47:00Z</dcterms:created>
  <dcterms:modified xsi:type="dcterms:W3CDTF">2009-06-28T16:47:00Z</dcterms:modified>
</cp:coreProperties>
</file>